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0D7" w:rsidRDefault="00D01252">
      <w:r w:rsidRPr="00D01252">
        <w:rPr>
          <w:b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7143750" cy="4014470"/>
            <wp:effectExtent l="0" t="0" r="0" b="5080"/>
            <wp:wrapThrough wrapText="bothSides">
              <wp:wrapPolygon edited="0">
                <wp:start x="0" y="0"/>
                <wp:lineTo x="0" y="21525"/>
                <wp:lineTo x="21542" y="21525"/>
                <wp:lineTo x="21542" y="0"/>
                <wp:lineTo x="0" y="0"/>
              </wp:wrapPolygon>
            </wp:wrapThrough>
            <wp:docPr id="5" name="Image 5" descr="C:\Users\amandine.licette\AppData\Local\Microsoft\Windows\INetCache\Content.Outlook\4XDKOMJS\pompier-spécialisé-20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dine.licette\AppData\Local\Microsoft\Windows\INetCache\Content.Outlook\4XDKOMJS\pompier-spécialisé-201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065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-617855</wp:posOffset>
            </wp:positionH>
            <wp:positionV relativeFrom="paragraph">
              <wp:posOffset>-777875</wp:posOffset>
            </wp:positionV>
            <wp:extent cx="1295400" cy="57306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gglo du Saint-Quentinoi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175" cy="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D56" w:rsidRDefault="00230065" w:rsidP="004136F9">
      <w:pPr>
        <w:jc w:val="center"/>
        <w:rPr>
          <w:b/>
          <w:sz w:val="22"/>
        </w:rPr>
      </w:pPr>
      <w:bookmarkStart w:id="0" w:name="_GoBack"/>
      <w:bookmarkEnd w:id="0"/>
      <w:r w:rsidRPr="000517D5">
        <w:rPr>
          <w:b/>
          <w:sz w:val="22"/>
        </w:rPr>
        <w:t xml:space="preserve">CETTE FICHE PERMET DE RECUEILLIR LES INFORMATIONS UTILES </w:t>
      </w:r>
      <w:r w:rsidR="00030D56" w:rsidRPr="000517D5">
        <w:rPr>
          <w:b/>
          <w:sz w:val="22"/>
        </w:rPr>
        <w:t xml:space="preserve">A L’EXECUTION DES MISSIONS DE </w:t>
      </w:r>
      <w:r w:rsidR="00C36DAC" w:rsidRPr="000517D5">
        <w:rPr>
          <w:b/>
          <w:sz w:val="22"/>
        </w:rPr>
        <w:t xml:space="preserve">                        POMPIERS SPECIALISES</w:t>
      </w:r>
    </w:p>
    <w:p w:rsidR="000517D5" w:rsidRPr="000517D5" w:rsidRDefault="000517D5" w:rsidP="004136F9">
      <w:pPr>
        <w:jc w:val="center"/>
        <w:rPr>
          <w:b/>
          <w:sz w:val="22"/>
        </w:rPr>
      </w:pPr>
    </w:p>
    <w:p w:rsidR="00164E14" w:rsidRPr="000517D5" w:rsidRDefault="00230065">
      <w:pPr>
        <w:rPr>
          <w:b/>
          <w:sz w:val="22"/>
          <w:u w:val="single"/>
        </w:rPr>
      </w:pPr>
      <w:r w:rsidRPr="000517D5">
        <w:rPr>
          <w:b/>
          <w:sz w:val="22"/>
          <w:u w:val="single"/>
        </w:rPr>
        <w:t>Renseignements personnels :</w:t>
      </w:r>
      <w:r w:rsidR="00FE5722" w:rsidRPr="000517D5">
        <w:rPr>
          <w:noProof/>
          <w:sz w:val="22"/>
        </w:rPr>
        <w:t xml:space="preserve"> </w:t>
      </w:r>
    </w:p>
    <w:tbl>
      <w:tblPr>
        <w:tblStyle w:val="TableauListe1Clair-Accentuation3"/>
        <w:tblW w:w="10632" w:type="dxa"/>
        <w:tblInd w:w="-889" w:type="dxa"/>
        <w:tblLook w:val="04A0" w:firstRow="1" w:lastRow="0" w:firstColumn="1" w:lastColumn="0" w:noHBand="0" w:noVBand="1"/>
      </w:tblPr>
      <w:tblGrid>
        <w:gridCol w:w="3119"/>
        <w:gridCol w:w="4002"/>
        <w:gridCol w:w="3511"/>
      </w:tblGrid>
      <w:tr w:rsidR="00030D56" w:rsidRPr="000517D5" w:rsidTr="000517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thinThickSmallGap" w:sz="18" w:space="0" w:color="C00000"/>
              <w:left w:val="thinThickSmallGap" w:sz="18" w:space="0" w:color="C00000"/>
              <w:bottom w:val="single" w:sz="12" w:space="0" w:color="000000" w:themeColor="text1"/>
              <w:right w:val="single" w:sz="12" w:space="0" w:color="000000" w:themeColor="text1"/>
            </w:tcBorders>
          </w:tcPr>
          <w:p w:rsidR="00030D56" w:rsidRPr="000517D5" w:rsidRDefault="00030D56" w:rsidP="002C61D9">
            <w:pPr>
              <w:jc w:val="both"/>
              <w:rPr>
                <w:b w:val="0"/>
              </w:rPr>
            </w:pPr>
            <w:r w:rsidRPr="000517D5">
              <w:rPr>
                <w:b w:val="0"/>
              </w:rPr>
              <w:t>NOM/Prénom :</w:t>
            </w:r>
          </w:p>
        </w:tc>
        <w:tc>
          <w:tcPr>
            <w:tcW w:w="7513" w:type="dxa"/>
            <w:gridSpan w:val="2"/>
            <w:tcBorders>
              <w:top w:val="thinThickSmallGap" w:sz="18" w:space="0" w:color="C00000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030D56" w:rsidRPr="000517D5" w:rsidRDefault="00030D56" w:rsidP="00030D5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004A" w:rsidRPr="000517D5" w:rsidTr="0005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000000" w:themeColor="text1"/>
              <w:left w:val="thinThickSmallGap" w:sz="18" w:space="0" w:color="C00000"/>
              <w:bottom w:val="single" w:sz="12" w:space="0" w:color="000000" w:themeColor="text1"/>
              <w:right w:val="single" w:sz="12" w:space="0" w:color="000000" w:themeColor="text1"/>
            </w:tcBorders>
          </w:tcPr>
          <w:p w:rsidR="0093004A" w:rsidRPr="000517D5" w:rsidRDefault="0093004A" w:rsidP="002C61D9">
            <w:pPr>
              <w:jc w:val="both"/>
              <w:rPr>
                <w:b w:val="0"/>
              </w:rPr>
            </w:pPr>
            <w:r w:rsidRPr="000517D5">
              <w:rPr>
                <w:b w:val="0"/>
              </w:rPr>
              <w:t>Date et lieu de naissance :</w:t>
            </w:r>
          </w:p>
        </w:tc>
        <w:tc>
          <w:tcPr>
            <w:tcW w:w="40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93004A" w:rsidRPr="000517D5" w:rsidRDefault="0093004A" w:rsidP="00030D5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1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93004A" w:rsidRPr="000517D5" w:rsidRDefault="0093004A" w:rsidP="00030D5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30D56" w:rsidRPr="000517D5" w:rsidTr="000517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000000" w:themeColor="text1"/>
              <w:left w:val="thinThickSmallGap" w:sz="18" w:space="0" w:color="C00000"/>
              <w:bottom w:val="single" w:sz="12" w:space="0" w:color="000000" w:themeColor="text1"/>
              <w:right w:val="single" w:sz="12" w:space="0" w:color="000000" w:themeColor="text1"/>
            </w:tcBorders>
          </w:tcPr>
          <w:p w:rsidR="00030D56" w:rsidRPr="000517D5" w:rsidRDefault="00030D56" w:rsidP="002C61D9">
            <w:pPr>
              <w:jc w:val="both"/>
              <w:rPr>
                <w:b w:val="0"/>
              </w:rPr>
            </w:pPr>
            <w:r w:rsidRPr="000517D5">
              <w:rPr>
                <w:b w:val="0"/>
              </w:rPr>
              <w:t>Adresse postale :</w:t>
            </w:r>
          </w:p>
        </w:tc>
        <w:tc>
          <w:tcPr>
            <w:tcW w:w="751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030D56" w:rsidRPr="000517D5" w:rsidRDefault="00030D56" w:rsidP="00030D5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30D56" w:rsidRPr="000517D5" w:rsidTr="0005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000000" w:themeColor="text1"/>
              <w:left w:val="thinThickSmallGap" w:sz="18" w:space="0" w:color="C00000"/>
              <w:bottom w:val="single" w:sz="12" w:space="0" w:color="000000" w:themeColor="text1"/>
              <w:right w:val="single" w:sz="12" w:space="0" w:color="000000" w:themeColor="text1"/>
            </w:tcBorders>
          </w:tcPr>
          <w:p w:rsidR="00030D56" w:rsidRPr="000517D5" w:rsidRDefault="00030D56" w:rsidP="002C61D9">
            <w:pPr>
              <w:jc w:val="both"/>
              <w:rPr>
                <w:b w:val="0"/>
              </w:rPr>
            </w:pPr>
            <w:r w:rsidRPr="000517D5">
              <w:rPr>
                <w:b w:val="0"/>
              </w:rPr>
              <w:t>Téléphone :</w:t>
            </w:r>
          </w:p>
        </w:tc>
        <w:tc>
          <w:tcPr>
            <w:tcW w:w="751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030D56" w:rsidRPr="000517D5" w:rsidRDefault="00030D56" w:rsidP="00030D5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4111" w:rsidRPr="000517D5" w:rsidTr="000517D5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000000" w:themeColor="text1"/>
              <w:left w:val="thinThickSmallGap" w:sz="18" w:space="0" w:color="C00000"/>
              <w:bottom w:val="single" w:sz="12" w:space="0" w:color="000000" w:themeColor="text1"/>
              <w:right w:val="single" w:sz="12" w:space="0" w:color="000000" w:themeColor="text1"/>
            </w:tcBorders>
          </w:tcPr>
          <w:p w:rsidR="00724111" w:rsidRPr="000517D5" w:rsidRDefault="00724111" w:rsidP="002C61D9">
            <w:pPr>
              <w:jc w:val="both"/>
              <w:rPr>
                <w:b w:val="0"/>
              </w:rPr>
            </w:pPr>
            <w:r w:rsidRPr="000517D5">
              <w:rPr>
                <w:b w:val="0"/>
              </w:rPr>
              <w:t>Mail :</w:t>
            </w:r>
          </w:p>
        </w:tc>
        <w:tc>
          <w:tcPr>
            <w:tcW w:w="751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724111" w:rsidRPr="000517D5" w:rsidRDefault="00724111" w:rsidP="00030D5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4D06" w:rsidRPr="000517D5" w:rsidTr="0005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000000" w:themeColor="text1"/>
              <w:left w:val="thinThickSmallGap" w:sz="18" w:space="0" w:color="C00000"/>
              <w:bottom w:val="single" w:sz="12" w:space="0" w:color="000000" w:themeColor="text1"/>
              <w:right w:val="single" w:sz="12" w:space="0" w:color="000000" w:themeColor="text1"/>
            </w:tcBorders>
          </w:tcPr>
          <w:p w:rsidR="00EA4D06" w:rsidRPr="000517D5" w:rsidRDefault="00EA4D06" w:rsidP="002C61D9">
            <w:pPr>
              <w:jc w:val="both"/>
            </w:pPr>
            <w:r w:rsidRPr="000517D5">
              <w:t xml:space="preserve">Si vous êtes pompier, précisez la nature de votre engagement : </w:t>
            </w:r>
          </w:p>
        </w:tc>
        <w:tc>
          <w:tcPr>
            <w:tcW w:w="751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EA4D06" w:rsidRPr="000517D5" w:rsidRDefault="00D01252" w:rsidP="00EA4D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775017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D06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4D06" w:rsidRPr="000517D5">
              <w:t xml:space="preserve"> </w:t>
            </w:r>
            <w:r w:rsidR="003E5468" w:rsidRPr="000517D5">
              <w:t>Volontaire</w:t>
            </w:r>
          </w:p>
          <w:p w:rsidR="00EA4D06" w:rsidRPr="000517D5" w:rsidRDefault="00D01252" w:rsidP="00EA4D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545639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D06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41B08" w:rsidRPr="000517D5">
              <w:t xml:space="preserve"> De métier</w:t>
            </w:r>
          </w:p>
          <w:p w:rsidR="00EA4D06" w:rsidRPr="000517D5" w:rsidRDefault="00D01252" w:rsidP="00EA4D0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962572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D06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E5468" w:rsidRPr="000517D5">
              <w:t xml:space="preserve"> Je ne suis pas pompier </w:t>
            </w:r>
          </w:p>
        </w:tc>
      </w:tr>
      <w:tr w:rsidR="00030D56" w:rsidRPr="000517D5" w:rsidTr="000517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000000" w:themeColor="text1"/>
              <w:left w:val="thinThickSmallGap" w:sz="18" w:space="0" w:color="C00000"/>
              <w:bottom w:val="single" w:sz="12" w:space="0" w:color="000000" w:themeColor="text1"/>
              <w:right w:val="single" w:sz="12" w:space="0" w:color="000000" w:themeColor="text1"/>
            </w:tcBorders>
          </w:tcPr>
          <w:p w:rsidR="00C36DAC" w:rsidRPr="000517D5" w:rsidRDefault="009E2EF8" w:rsidP="00C36DAC">
            <w:pPr>
              <w:jc w:val="both"/>
              <w:rPr>
                <w:b w:val="0"/>
              </w:rPr>
            </w:pPr>
            <w:r w:rsidRPr="000517D5">
              <w:rPr>
                <w:b w:val="0"/>
              </w:rPr>
              <w:t>Disposez-vous de la</w:t>
            </w:r>
            <w:r w:rsidR="00C36DAC" w:rsidRPr="000517D5">
              <w:rPr>
                <w:b w:val="0"/>
              </w:rPr>
              <w:t xml:space="preserve"> </w:t>
            </w:r>
            <w:r w:rsidR="00652CB4" w:rsidRPr="000517D5">
              <w:rPr>
                <w:b w:val="0"/>
              </w:rPr>
              <w:t xml:space="preserve">lettre de recommandation de votre </w:t>
            </w:r>
            <w:r w:rsidRPr="000517D5">
              <w:rPr>
                <w:b w:val="0"/>
              </w:rPr>
              <w:t>chef de CIS</w:t>
            </w:r>
            <w:r w:rsidR="00652CB4" w:rsidRPr="000517D5">
              <w:rPr>
                <w:b w:val="0"/>
              </w:rPr>
              <w:t xml:space="preserve"> : </w:t>
            </w:r>
          </w:p>
        </w:tc>
        <w:tc>
          <w:tcPr>
            <w:tcW w:w="751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030D56" w:rsidRPr="000517D5" w:rsidRDefault="00D01252" w:rsidP="00FE5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4259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DAC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0D56" w:rsidRPr="000517D5">
              <w:t xml:space="preserve"> Oui</w:t>
            </w:r>
          </w:p>
          <w:p w:rsidR="00030D56" w:rsidRPr="000517D5" w:rsidRDefault="00D01252" w:rsidP="00030D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67094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D56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0D56" w:rsidRPr="000517D5">
              <w:t xml:space="preserve"> Non</w:t>
            </w:r>
          </w:p>
        </w:tc>
      </w:tr>
      <w:tr w:rsidR="00030D56" w:rsidRPr="000517D5" w:rsidTr="0005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000000" w:themeColor="text1"/>
              <w:left w:val="thinThickSmallGap" w:sz="18" w:space="0" w:color="C00000"/>
              <w:bottom w:val="single" w:sz="12" w:space="0" w:color="000000" w:themeColor="text1"/>
              <w:right w:val="single" w:sz="12" w:space="0" w:color="000000" w:themeColor="text1"/>
            </w:tcBorders>
          </w:tcPr>
          <w:p w:rsidR="00C36DAC" w:rsidRPr="000517D5" w:rsidRDefault="00C36DAC" w:rsidP="00C36DAC">
            <w:pPr>
              <w:jc w:val="both"/>
              <w:rPr>
                <w:b w:val="0"/>
              </w:rPr>
            </w:pPr>
          </w:p>
          <w:p w:rsidR="00724111" w:rsidRPr="000517D5" w:rsidRDefault="00C36DAC" w:rsidP="00C36DAC">
            <w:pPr>
              <w:jc w:val="both"/>
              <w:rPr>
                <w:b w:val="0"/>
              </w:rPr>
            </w:pPr>
            <w:r w:rsidRPr="000517D5">
              <w:rPr>
                <w:b w:val="0"/>
              </w:rPr>
              <w:lastRenderedPageBreak/>
              <w:t>Etes-vous à jour d</w:t>
            </w:r>
            <w:r w:rsidR="0093004A" w:rsidRPr="000517D5">
              <w:rPr>
                <w:b w:val="0"/>
              </w:rPr>
              <w:t xml:space="preserve">ans vos formations (FMA, </w:t>
            </w:r>
            <w:r w:rsidR="00EF6B70" w:rsidRPr="000517D5">
              <w:rPr>
                <w:b w:val="0"/>
              </w:rPr>
              <w:t xml:space="preserve">Formation initiale, </w:t>
            </w:r>
            <w:r w:rsidR="0093004A" w:rsidRPr="000517D5">
              <w:rPr>
                <w:b w:val="0"/>
              </w:rPr>
              <w:t xml:space="preserve">Formation continue, …) : </w:t>
            </w:r>
          </w:p>
          <w:p w:rsidR="00030D56" w:rsidRPr="000517D5" w:rsidRDefault="00030D56" w:rsidP="00C36DAC">
            <w:pPr>
              <w:jc w:val="both"/>
              <w:rPr>
                <w:b w:val="0"/>
              </w:rPr>
            </w:pPr>
          </w:p>
        </w:tc>
        <w:tc>
          <w:tcPr>
            <w:tcW w:w="751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C36DAC" w:rsidRPr="000517D5" w:rsidRDefault="00C36DAC" w:rsidP="00C36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36DAC" w:rsidRPr="000517D5" w:rsidRDefault="00D01252" w:rsidP="00C36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349794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DAC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6DAC" w:rsidRPr="000517D5">
              <w:t xml:space="preserve"> Oui</w:t>
            </w:r>
            <w:r w:rsidR="0093004A" w:rsidRPr="000517D5">
              <w:t>, lesquelles :</w:t>
            </w:r>
          </w:p>
          <w:p w:rsidR="00030D56" w:rsidRPr="000517D5" w:rsidRDefault="00D01252" w:rsidP="00C36DAC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749573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DAC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6DAC" w:rsidRPr="000517D5">
              <w:t xml:space="preserve"> Non</w:t>
            </w:r>
          </w:p>
        </w:tc>
      </w:tr>
      <w:tr w:rsidR="00030D56" w:rsidRPr="000517D5" w:rsidTr="000517D5">
        <w:trPr>
          <w:trHeight w:val="1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000000" w:themeColor="text1"/>
              <w:left w:val="thinThickSmallGap" w:sz="18" w:space="0" w:color="C00000"/>
              <w:bottom w:val="single" w:sz="12" w:space="0" w:color="000000" w:themeColor="text1"/>
              <w:right w:val="single" w:sz="12" w:space="0" w:color="000000" w:themeColor="text1"/>
            </w:tcBorders>
          </w:tcPr>
          <w:p w:rsidR="00C36DAC" w:rsidRPr="000517D5" w:rsidRDefault="00C36DAC" w:rsidP="00C36DAC">
            <w:pPr>
              <w:jc w:val="both"/>
              <w:rPr>
                <w:b w:val="0"/>
              </w:rPr>
            </w:pPr>
          </w:p>
          <w:p w:rsidR="00030D56" w:rsidRPr="000517D5" w:rsidRDefault="00C36DAC" w:rsidP="00C36DAC">
            <w:pPr>
              <w:jc w:val="both"/>
              <w:rPr>
                <w:b w:val="0"/>
              </w:rPr>
            </w:pPr>
            <w:r w:rsidRPr="000517D5">
              <w:rPr>
                <w:b w:val="0"/>
              </w:rPr>
              <w:t xml:space="preserve">Cochez les diplômes dont vous disposez : </w:t>
            </w:r>
          </w:p>
        </w:tc>
        <w:tc>
          <w:tcPr>
            <w:tcW w:w="751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9E2EF8" w:rsidRPr="000517D5" w:rsidRDefault="00D01252" w:rsidP="00956D9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3426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111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24111" w:rsidRPr="000517D5">
              <w:t xml:space="preserve"> </w:t>
            </w:r>
            <w:r w:rsidR="00C36DAC" w:rsidRPr="000517D5">
              <w:t>PSE1</w:t>
            </w:r>
            <w:r w:rsidR="009E2EF8" w:rsidRPr="000517D5">
              <w:t xml:space="preserve">                              </w:t>
            </w:r>
            <w:r w:rsidR="000517D5">
              <w:t xml:space="preserve">                      </w:t>
            </w:r>
            <w:r w:rsidR="009E2EF8" w:rsidRPr="000517D5">
              <w:t xml:space="preserve">   </w:t>
            </w:r>
            <w:sdt>
              <w:sdtPr>
                <w:id w:val="1870340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EF8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E2EF8" w:rsidRPr="000517D5">
              <w:t xml:space="preserve"> A jour de formation continue</w:t>
            </w:r>
          </w:p>
          <w:p w:rsidR="00C36DAC" w:rsidRDefault="00D01252" w:rsidP="00956D9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95112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111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6DAC" w:rsidRPr="000517D5">
              <w:t xml:space="preserve"> PSE2</w:t>
            </w:r>
            <w:r w:rsidR="009E2EF8" w:rsidRPr="000517D5">
              <w:t xml:space="preserve">                                 </w:t>
            </w:r>
            <w:r w:rsidR="000517D5">
              <w:t xml:space="preserve">                      </w:t>
            </w:r>
            <w:sdt>
              <w:sdtPr>
                <w:id w:val="-1307707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EF8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E2EF8" w:rsidRPr="000517D5">
              <w:t xml:space="preserve"> A jour de formation continue</w:t>
            </w:r>
          </w:p>
          <w:p w:rsidR="000517D5" w:rsidRPr="000517D5" w:rsidRDefault="000517D5" w:rsidP="00956D9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56D9B" w:rsidRPr="000517D5" w:rsidRDefault="00D01252" w:rsidP="00956D9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908958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6D9B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6D9B" w:rsidRPr="000517D5">
              <w:t xml:space="preserve"> Formation </w:t>
            </w:r>
            <w:r w:rsidR="00632C80" w:rsidRPr="000517D5">
              <w:t>incendie</w:t>
            </w:r>
            <w:r w:rsidR="000517D5">
              <w:t xml:space="preserve">                            </w:t>
            </w:r>
            <w:r w:rsidR="00956D9B" w:rsidRPr="000517D5">
              <w:t xml:space="preserve"> </w:t>
            </w:r>
            <w:sdt>
              <w:sdtPr>
                <w:id w:val="1896073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7D5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17D5" w:rsidRPr="000517D5">
              <w:t xml:space="preserve"> Recyclage à jour</w:t>
            </w:r>
            <w:r w:rsidR="00956D9B" w:rsidRPr="000517D5">
              <w:t xml:space="preserve">   </w:t>
            </w:r>
          </w:p>
          <w:p w:rsidR="00956D9B" w:rsidRPr="000517D5" w:rsidRDefault="00D01252" w:rsidP="00956D9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56432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DAC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6DAC" w:rsidRPr="000517D5">
              <w:t xml:space="preserve"> </w:t>
            </w:r>
            <w:r w:rsidR="00632C80" w:rsidRPr="000517D5">
              <w:t>Formation de</w:t>
            </w:r>
            <w:r w:rsidR="00956D9B" w:rsidRPr="000517D5">
              <w:t xml:space="preserve"> </w:t>
            </w:r>
            <w:r w:rsidR="00632C80" w:rsidRPr="000517D5">
              <w:t xml:space="preserve">secours à personne   </w:t>
            </w:r>
            <w:r w:rsidR="00956D9B" w:rsidRPr="000517D5">
              <w:t xml:space="preserve"> </w:t>
            </w:r>
            <w:sdt>
              <w:sdtPr>
                <w:id w:val="-1418557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6D9B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6D9B" w:rsidRPr="000517D5">
              <w:t xml:space="preserve"> </w:t>
            </w:r>
            <w:r w:rsidR="00632C80" w:rsidRPr="000517D5">
              <w:t>Recyclage à jour</w:t>
            </w:r>
          </w:p>
          <w:p w:rsidR="00632C80" w:rsidRPr="000517D5" w:rsidRDefault="00D01252" w:rsidP="00956D9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70049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6D9B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6D9B" w:rsidRPr="000517D5">
              <w:t xml:space="preserve"> </w:t>
            </w:r>
            <w:r w:rsidR="00632C80" w:rsidRPr="000517D5">
              <w:t>Formation</w:t>
            </w:r>
            <w:r w:rsidR="00956D9B" w:rsidRPr="000517D5">
              <w:t xml:space="preserve"> secours routier</w:t>
            </w:r>
            <w:r w:rsidR="00632C80" w:rsidRPr="000517D5">
              <w:t xml:space="preserve">                </w:t>
            </w:r>
            <w:r w:rsidR="00956D9B" w:rsidRPr="000517D5">
              <w:t xml:space="preserve"> </w:t>
            </w:r>
            <w:sdt>
              <w:sdtPr>
                <w:id w:val="197786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6D9B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6D9B" w:rsidRPr="000517D5">
              <w:t xml:space="preserve"> </w:t>
            </w:r>
            <w:r w:rsidR="00632C80" w:rsidRPr="000517D5">
              <w:t>Recyclage à jour</w:t>
            </w:r>
          </w:p>
          <w:p w:rsidR="00632C80" w:rsidRPr="000517D5" w:rsidRDefault="00D01252" w:rsidP="00956D9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95116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C80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C80" w:rsidRPr="000517D5">
              <w:t xml:space="preserve"> Interventions diverses                </w:t>
            </w:r>
          </w:p>
          <w:p w:rsidR="00EA4D06" w:rsidRDefault="00D01252" w:rsidP="00EA4D0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70524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6D9B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6D9B" w:rsidRPr="000517D5">
              <w:t xml:space="preserve"> </w:t>
            </w:r>
            <w:r w:rsidR="000517D5" w:rsidRPr="000517D5">
              <w:t>Précisez le niveau si vous disposez de ces formations (Equipier, Chef d’agrès 1 équipe, chef d’agrès tout engin)</w:t>
            </w:r>
            <w:r w:rsidR="000517D5">
              <w:t> :</w:t>
            </w:r>
          </w:p>
          <w:p w:rsidR="000517D5" w:rsidRPr="000517D5" w:rsidRDefault="000517D5" w:rsidP="00EA4D0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56D9B" w:rsidRDefault="00D01252" w:rsidP="00EA4D0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96954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D06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4D06" w:rsidRPr="000517D5">
              <w:t xml:space="preserve"> Autres</w:t>
            </w:r>
            <w:r w:rsidR="00041B08" w:rsidRPr="000517D5">
              <w:t> :</w:t>
            </w:r>
          </w:p>
          <w:p w:rsidR="000517D5" w:rsidRPr="000517D5" w:rsidRDefault="000517D5" w:rsidP="00EA4D0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36F9" w:rsidRPr="000517D5" w:rsidTr="0005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000000" w:themeColor="text1"/>
              <w:left w:val="thinThickSmallGap" w:sz="18" w:space="0" w:color="C00000"/>
              <w:bottom w:val="single" w:sz="12" w:space="0" w:color="000000" w:themeColor="text1"/>
              <w:right w:val="single" w:sz="12" w:space="0" w:color="000000" w:themeColor="text1"/>
            </w:tcBorders>
          </w:tcPr>
          <w:p w:rsidR="004136F9" w:rsidRPr="000517D5" w:rsidRDefault="00893D63" w:rsidP="004136F9">
            <w:bookmarkStart w:id="1" w:name="_Hlk512583716"/>
            <w:r>
              <w:t>Pièces administratives à joindre :</w:t>
            </w:r>
            <w:r w:rsidR="004136F9" w:rsidRPr="000517D5">
              <w:t xml:space="preserve"> </w:t>
            </w:r>
          </w:p>
        </w:tc>
        <w:tc>
          <w:tcPr>
            <w:tcW w:w="751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thinThickSmallGap" w:sz="18" w:space="0" w:color="C00000"/>
            </w:tcBorders>
          </w:tcPr>
          <w:p w:rsidR="004136F9" w:rsidRPr="000517D5" w:rsidRDefault="00D01252" w:rsidP="004136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017849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6F9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93D63">
              <w:t xml:space="preserve"> Carte d’identité recto/verso</w:t>
            </w:r>
            <w:r w:rsidR="004136F9" w:rsidRPr="000517D5">
              <w:t xml:space="preserve"> </w:t>
            </w:r>
          </w:p>
          <w:p w:rsidR="004136F9" w:rsidRPr="000517D5" w:rsidRDefault="00D01252" w:rsidP="004136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205473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6F9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557D9" w:rsidRPr="000517D5">
              <w:t xml:space="preserve"> </w:t>
            </w:r>
            <w:r w:rsidR="00893D63">
              <w:t>Carte vitale recto/verso</w:t>
            </w:r>
          </w:p>
          <w:p w:rsidR="00C557D9" w:rsidRPr="000517D5" w:rsidRDefault="00D01252" w:rsidP="00C55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507436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6F9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557D9" w:rsidRPr="000517D5">
              <w:t xml:space="preserve"> </w:t>
            </w:r>
            <w:r w:rsidR="00893D63">
              <w:t>Livret de famille, si vous êtes marié ou si vous avez des enfants</w:t>
            </w:r>
          </w:p>
          <w:p w:rsidR="00C557D9" w:rsidRPr="000517D5" w:rsidRDefault="00D01252" w:rsidP="00C55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48636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57D9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557D9" w:rsidRPr="000517D5">
              <w:t xml:space="preserve"> </w:t>
            </w:r>
            <w:r w:rsidR="00893D63">
              <w:t>RIB</w:t>
            </w:r>
          </w:p>
          <w:p w:rsidR="00C557D9" w:rsidRPr="000517D5" w:rsidRDefault="00D01252" w:rsidP="00C55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/>
              </w:rPr>
            </w:pPr>
            <w:sdt>
              <w:sdtPr>
                <w:id w:val="-18174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57D9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557D9" w:rsidRPr="000517D5">
              <w:t xml:space="preserve"> </w:t>
            </w:r>
            <w:r w:rsidR="00893D63">
              <w:t xml:space="preserve">Permis de conduire </w:t>
            </w:r>
          </w:p>
          <w:p w:rsidR="004136F9" w:rsidRPr="000517D5" w:rsidRDefault="00D01252" w:rsidP="00893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857182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57D9" w:rsidRPr="000517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557D9" w:rsidRPr="000517D5">
              <w:t xml:space="preserve"> </w:t>
            </w:r>
            <w:r w:rsidR="00893D63">
              <w:t>Diplômes pompiers</w:t>
            </w:r>
          </w:p>
        </w:tc>
      </w:tr>
    </w:tbl>
    <w:bookmarkEnd w:id="1"/>
    <w:p w:rsidR="004136F9" w:rsidRPr="000517D5" w:rsidRDefault="002952BB" w:rsidP="00C36DAC">
      <w:pPr>
        <w:spacing w:line="240" w:lineRule="auto"/>
        <w:rPr>
          <w:sz w:val="22"/>
        </w:rPr>
      </w:pPr>
      <w:r w:rsidRPr="000517D5">
        <w:rPr>
          <w:noProof/>
          <w:sz w:val="22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C23DD17" wp14:editId="16E58F6E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5501640" cy="1685925"/>
                <wp:effectExtent l="0" t="0" r="3810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B37" w:rsidRDefault="002C0B37" w:rsidP="00C557D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Si la fiche d’information est incomplète, votre candidature ne sera pas prise en compte.</w:t>
                            </w:r>
                          </w:p>
                          <w:p w:rsidR="002C0B37" w:rsidRDefault="002C0B37" w:rsidP="00C557D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</w:p>
                          <w:p w:rsidR="002C0B37" w:rsidRPr="002952BB" w:rsidRDefault="002C0B37" w:rsidP="00C557D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 w:rsidRPr="002952BB">
                              <w:rPr>
                                <w:sz w:val="22"/>
                              </w:rPr>
                              <w:t>Je soussigné ………………………………………. certifie de l’exactitude des renseignements fournis ci-dessus</w:t>
                            </w:r>
                          </w:p>
                          <w:p w:rsidR="002C0B37" w:rsidRPr="002952BB" w:rsidRDefault="002C0B37" w:rsidP="00C557D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 w:rsidRPr="002952BB">
                              <w:rPr>
                                <w:sz w:val="22"/>
                              </w:rPr>
                              <w:t>Fait à :</w:t>
                            </w:r>
                          </w:p>
                          <w:p w:rsidR="002C0B37" w:rsidRPr="002952BB" w:rsidRDefault="002C0B37" w:rsidP="00EA4D06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 w:rsidRPr="002952BB">
                              <w:rPr>
                                <w:sz w:val="22"/>
                              </w:rPr>
                              <w:t xml:space="preserve">Le : </w:t>
                            </w:r>
                            <w:r w:rsidRPr="002952BB">
                              <w:rPr>
                                <w:sz w:val="22"/>
                              </w:rPr>
                              <w:tab/>
                            </w:r>
                            <w:r w:rsidRPr="002952BB">
                              <w:rPr>
                                <w:sz w:val="22"/>
                              </w:rPr>
                              <w:tab/>
                            </w:r>
                            <w:r w:rsidRPr="002952BB">
                              <w:rPr>
                                <w:sz w:val="22"/>
                              </w:rPr>
                              <w:tab/>
                            </w:r>
                            <w:r w:rsidRPr="002952BB">
                              <w:rPr>
                                <w:sz w:val="22"/>
                              </w:rPr>
                              <w:tab/>
                            </w:r>
                            <w:r w:rsidRPr="002952BB">
                              <w:rPr>
                                <w:sz w:val="22"/>
                              </w:rPr>
                              <w:tab/>
                            </w:r>
                            <w:r w:rsidRPr="002952BB">
                              <w:rPr>
                                <w:sz w:val="22"/>
                              </w:rPr>
                              <w:tab/>
                            </w:r>
                            <w:r w:rsidRPr="002952BB">
                              <w:rPr>
                                <w:sz w:val="22"/>
                              </w:rPr>
                              <w:tab/>
                            </w:r>
                            <w:r w:rsidRPr="002952BB">
                              <w:rPr>
                                <w:sz w:val="22"/>
                              </w:rPr>
                              <w:tab/>
                            </w:r>
                            <w:r w:rsidRPr="002952BB">
                              <w:rPr>
                                <w:sz w:val="22"/>
                              </w:rPr>
                              <w:tab/>
                              <w:t>Signature :</w:t>
                            </w:r>
                          </w:p>
                          <w:p w:rsidR="002C0B37" w:rsidRDefault="002C0B37" w:rsidP="00C557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3DD1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7.45pt;width:433.2pt;height:132.75pt;z-index:-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" stroked="f">
                <v:textbox>
                  <w:txbxContent>
                    <w:p w:rsidR="002C0B37" w:rsidRDefault="002C0B37" w:rsidP="00C557D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Si la fiche d’information est incomplète, votre candidature ne sera pas prise en compte.</w:t>
                      </w:r>
                    </w:p>
                    <w:p w:rsidR="002C0B37" w:rsidRDefault="002C0B37" w:rsidP="00C557D9">
                      <w:pPr>
                        <w:spacing w:line="240" w:lineRule="auto"/>
                        <w:rPr>
                          <w:sz w:val="22"/>
                        </w:rPr>
                      </w:pPr>
                    </w:p>
                    <w:p w:rsidR="002C0B37" w:rsidRPr="002952BB" w:rsidRDefault="002C0B37" w:rsidP="00C557D9">
                      <w:pPr>
                        <w:spacing w:line="240" w:lineRule="auto"/>
                        <w:rPr>
                          <w:sz w:val="22"/>
                        </w:rPr>
                      </w:pPr>
                      <w:r w:rsidRPr="002952BB">
                        <w:rPr>
                          <w:sz w:val="22"/>
                        </w:rPr>
                        <w:t>Je soussigné ………………………………………. certifie de l’exactitude des renseignements fournis ci-dessus</w:t>
                      </w:r>
                    </w:p>
                    <w:p w:rsidR="002C0B37" w:rsidRPr="002952BB" w:rsidRDefault="002C0B37" w:rsidP="00C557D9">
                      <w:pPr>
                        <w:spacing w:line="240" w:lineRule="auto"/>
                        <w:rPr>
                          <w:sz w:val="22"/>
                        </w:rPr>
                      </w:pPr>
                      <w:r w:rsidRPr="002952BB">
                        <w:rPr>
                          <w:sz w:val="22"/>
                        </w:rPr>
                        <w:t>Fait à :</w:t>
                      </w:r>
                    </w:p>
                    <w:p w:rsidR="002C0B37" w:rsidRPr="002952BB" w:rsidRDefault="002C0B37" w:rsidP="00EA4D06">
                      <w:pPr>
                        <w:spacing w:line="240" w:lineRule="auto"/>
                        <w:rPr>
                          <w:sz w:val="22"/>
                        </w:rPr>
                      </w:pPr>
                      <w:r w:rsidRPr="002952BB">
                        <w:rPr>
                          <w:sz w:val="22"/>
                        </w:rPr>
                        <w:t xml:space="preserve">Le : </w:t>
                      </w:r>
                      <w:r w:rsidRPr="002952BB">
                        <w:rPr>
                          <w:sz w:val="22"/>
                        </w:rPr>
                        <w:tab/>
                      </w:r>
                      <w:r w:rsidRPr="002952BB">
                        <w:rPr>
                          <w:sz w:val="22"/>
                        </w:rPr>
                        <w:tab/>
                      </w:r>
                      <w:r w:rsidRPr="002952BB">
                        <w:rPr>
                          <w:sz w:val="22"/>
                        </w:rPr>
                        <w:tab/>
                      </w:r>
                      <w:r w:rsidRPr="002952BB">
                        <w:rPr>
                          <w:sz w:val="22"/>
                        </w:rPr>
                        <w:tab/>
                      </w:r>
                      <w:r w:rsidRPr="002952BB">
                        <w:rPr>
                          <w:sz w:val="22"/>
                        </w:rPr>
                        <w:tab/>
                      </w:r>
                      <w:r w:rsidRPr="002952BB">
                        <w:rPr>
                          <w:sz w:val="22"/>
                        </w:rPr>
                        <w:tab/>
                      </w:r>
                      <w:r w:rsidRPr="002952BB">
                        <w:rPr>
                          <w:sz w:val="22"/>
                        </w:rPr>
                        <w:tab/>
                      </w:r>
                      <w:r w:rsidRPr="002952BB">
                        <w:rPr>
                          <w:sz w:val="22"/>
                        </w:rPr>
                        <w:tab/>
                      </w:r>
                      <w:r w:rsidRPr="002952BB">
                        <w:rPr>
                          <w:sz w:val="22"/>
                        </w:rPr>
                        <w:tab/>
                        <w:t>Signature :</w:t>
                      </w:r>
                    </w:p>
                    <w:p w:rsidR="002C0B37" w:rsidRDefault="002C0B37" w:rsidP="00C557D9"/>
                  </w:txbxContent>
                </v:textbox>
                <w10:wrap anchorx="margin"/>
              </v:shape>
            </w:pict>
          </mc:Fallback>
        </mc:AlternateContent>
      </w:r>
    </w:p>
    <w:p w:rsidR="002C0B37" w:rsidRDefault="002C0B37" w:rsidP="00C36DAC">
      <w:pPr>
        <w:spacing w:line="240" w:lineRule="auto"/>
        <w:rPr>
          <w:sz w:val="18"/>
        </w:rPr>
      </w:pPr>
    </w:p>
    <w:p w:rsidR="002C0B37" w:rsidRPr="002C0B37" w:rsidRDefault="002C0B37" w:rsidP="002C0B37">
      <w:pPr>
        <w:rPr>
          <w:sz w:val="18"/>
        </w:rPr>
      </w:pPr>
    </w:p>
    <w:p w:rsidR="002C0B37" w:rsidRPr="002C0B37" w:rsidRDefault="002C0B37" w:rsidP="002C0B37">
      <w:pPr>
        <w:rPr>
          <w:sz w:val="18"/>
        </w:rPr>
      </w:pPr>
    </w:p>
    <w:p w:rsidR="002C0B37" w:rsidRPr="002C0B37" w:rsidRDefault="002C0B37" w:rsidP="002C0B37">
      <w:pPr>
        <w:rPr>
          <w:sz w:val="18"/>
        </w:rPr>
      </w:pPr>
    </w:p>
    <w:p w:rsidR="002C0B37" w:rsidRPr="002C0B37" w:rsidRDefault="002C0B37" w:rsidP="002C0B37">
      <w:pPr>
        <w:rPr>
          <w:sz w:val="18"/>
        </w:rPr>
      </w:pPr>
    </w:p>
    <w:p w:rsidR="002C0B37" w:rsidRPr="002C0B37" w:rsidRDefault="002C0B37" w:rsidP="002C0B37">
      <w:pPr>
        <w:rPr>
          <w:sz w:val="18"/>
        </w:rPr>
      </w:pPr>
    </w:p>
    <w:p w:rsidR="002C0B37" w:rsidRDefault="002C0B37" w:rsidP="002C0B37">
      <w:pPr>
        <w:rPr>
          <w:sz w:val="18"/>
        </w:rPr>
      </w:pPr>
    </w:p>
    <w:p w:rsidR="002C0B37" w:rsidRPr="004C72C3" w:rsidRDefault="002C0B37" w:rsidP="002C0B37">
      <w:pPr>
        <w:rPr>
          <w:b/>
          <w:i/>
          <w:sz w:val="18"/>
          <w:highlight w:val="yellow"/>
        </w:rPr>
      </w:pPr>
      <w:r>
        <w:rPr>
          <w:b/>
          <w:i/>
          <w:sz w:val="18"/>
          <w:highlight w:val="yellow"/>
        </w:rPr>
        <w:t>Date de clôture de l’offre : 31/01/2019</w:t>
      </w:r>
    </w:p>
    <w:p w:rsidR="002C61D9" w:rsidRPr="002C0B37" w:rsidRDefault="002C61D9" w:rsidP="002C0B37">
      <w:pPr>
        <w:rPr>
          <w:sz w:val="18"/>
        </w:rPr>
      </w:pPr>
    </w:p>
    <w:sectPr w:rsidR="002C61D9" w:rsidRPr="002C0B3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B37" w:rsidRDefault="002C0B37" w:rsidP="00230065">
      <w:pPr>
        <w:spacing w:after="0" w:line="240" w:lineRule="auto"/>
      </w:pPr>
      <w:r>
        <w:separator/>
      </w:r>
    </w:p>
  </w:endnote>
  <w:endnote w:type="continuationSeparator" w:id="0">
    <w:p w:rsidR="002C0B37" w:rsidRDefault="002C0B37" w:rsidP="00230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B37" w:rsidRPr="002C61D9" w:rsidRDefault="002C0B37" w:rsidP="00413B9C">
    <w:pPr>
      <w:pStyle w:val="Pieddepage"/>
      <w:jc w:val="center"/>
      <w:rPr>
        <w:i/>
        <w:sz w:val="16"/>
      </w:rPr>
    </w:pPr>
    <w:r w:rsidRPr="002C61D9">
      <w:rPr>
        <w:i/>
        <w:sz w:val="16"/>
      </w:rPr>
      <w:t xml:space="preserve">Renvoyer ce document complété à : </w:t>
    </w:r>
    <w:hyperlink r:id="rId1" w:history="1">
      <w:r>
        <w:rPr>
          <w:rStyle w:val="Lienhypertexte"/>
          <w:i/>
          <w:sz w:val="16"/>
        </w:rPr>
        <w:t>recrutement.agglo</w:t>
      </w:r>
      <w:r w:rsidRPr="002C61D9">
        <w:rPr>
          <w:rStyle w:val="Lienhypertexte"/>
          <w:i/>
          <w:sz w:val="16"/>
        </w:rPr>
        <w:t>@casq.fr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B37" w:rsidRDefault="002C0B37" w:rsidP="00230065">
      <w:pPr>
        <w:spacing w:after="0" w:line="240" w:lineRule="auto"/>
      </w:pPr>
      <w:r>
        <w:separator/>
      </w:r>
    </w:p>
  </w:footnote>
  <w:footnote w:type="continuationSeparator" w:id="0">
    <w:p w:rsidR="002C0B37" w:rsidRDefault="002C0B37" w:rsidP="00230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B37" w:rsidRPr="00230065" w:rsidRDefault="002C0B37" w:rsidP="00230065">
    <w:pPr>
      <w:pStyle w:val="En-tte"/>
      <w:jc w:val="center"/>
      <w:rPr>
        <w:b/>
        <w:u w:val="single"/>
      </w:rPr>
    </w:pPr>
    <w:r w:rsidRPr="00230065">
      <w:rPr>
        <w:b/>
        <w:noProof/>
        <w:u w:val="single"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1461135</wp:posOffset>
              </wp:positionH>
              <wp:positionV relativeFrom="paragraph">
                <wp:posOffset>-259715</wp:posOffset>
              </wp:positionV>
              <wp:extent cx="2825115" cy="515620"/>
              <wp:effectExtent l="0" t="0" r="13335" b="1778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515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0B37" w:rsidRPr="00230065" w:rsidRDefault="002C0B37" w:rsidP="00230065">
                          <w:pPr>
                            <w:spacing w:line="240" w:lineRule="auto"/>
                            <w:jc w:val="center"/>
                            <w:rPr>
                              <w:b/>
                              <w:sz w:val="28"/>
                              <w:u w:val="single"/>
                            </w:rPr>
                          </w:pPr>
                          <w:r w:rsidRPr="00230065">
                            <w:rPr>
                              <w:b/>
                              <w:sz w:val="28"/>
                              <w:u w:val="single"/>
                            </w:rPr>
                            <w:t xml:space="preserve">FICHE D’INFORMATIONS </w:t>
                          </w:r>
                          <w:r>
                            <w:rPr>
                              <w:b/>
                              <w:sz w:val="28"/>
                              <w:u w:val="single"/>
                            </w:rPr>
                            <w:t>POMPIERS SPECIALISES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5.05pt;margin-top:-20.45pt;width:222.45pt;height:4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" strokeweight="1.5pt">
              <v:textbox>
                <w:txbxContent>
                  <w:p w:rsidR="00230065" w:rsidRPr="00230065" w:rsidRDefault="00230065" w:rsidP="00230065">
                    <w:pPr>
                      <w:spacing w:line="240" w:lineRule="auto"/>
                      <w:jc w:val="center"/>
                      <w:rPr>
                        <w:b/>
                        <w:sz w:val="28"/>
                        <w:u w:val="single"/>
                      </w:rPr>
                    </w:pPr>
                    <w:r w:rsidRPr="00230065">
                      <w:rPr>
                        <w:b/>
                        <w:sz w:val="28"/>
                        <w:u w:val="single"/>
                      </w:rPr>
                      <w:t xml:space="preserve">FICHE D’INFORMATIONS </w:t>
                    </w:r>
                    <w:r w:rsidR="00652CB4">
                      <w:rPr>
                        <w:b/>
                        <w:sz w:val="28"/>
                        <w:u w:val="single"/>
                      </w:rPr>
                      <w:t>POMPIER</w:t>
                    </w:r>
                    <w:r w:rsidR="00F41506">
                      <w:rPr>
                        <w:b/>
                        <w:sz w:val="28"/>
                        <w:u w:val="single"/>
                      </w:rPr>
                      <w:t>S SPECIALISES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5119467</wp:posOffset>
          </wp:positionH>
          <wp:positionV relativeFrom="paragraph">
            <wp:posOffset>-249848</wp:posOffset>
          </wp:positionV>
          <wp:extent cx="1301262" cy="456012"/>
          <wp:effectExtent l="0" t="0" r="0" b="0"/>
          <wp:wrapNone/>
          <wp:docPr id="3" name="Image 3" descr="C:\Users\corentin.carion\AppData\Local\Microsoft\Windows\INetCache\Content.Word\circuit-clastr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rentin.carion\AppData\Local\Microsoft\Windows\INetCache\Content.Word\circuit-clastr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262" cy="456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0065">
      <w:rPr>
        <w:b/>
        <w:noProof/>
        <w:u w:val="single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264228"/>
    <w:multiLevelType w:val="hybridMultilevel"/>
    <w:tmpl w:val="7F8EFD68"/>
    <w:lvl w:ilvl="0" w:tplc="C45A4D5E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434A51"/>
    <w:multiLevelType w:val="hybridMultilevel"/>
    <w:tmpl w:val="C1D21C28"/>
    <w:lvl w:ilvl="0" w:tplc="4F18B6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65"/>
    <w:rsid w:val="00030D56"/>
    <w:rsid w:val="00041B08"/>
    <w:rsid w:val="000517D5"/>
    <w:rsid w:val="000E5043"/>
    <w:rsid w:val="00164E14"/>
    <w:rsid w:val="002205FB"/>
    <w:rsid w:val="00230065"/>
    <w:rsid w:val="00246C3A"/>
    <w:rsid w:val="002703C0"/>
    <w:rsid w:val="002952BB"/>
    <w:rsid w:val="002A6D93"/>
    <w:rsid w:val="002B534D"/>
    <w:rsid w:val="002C0B37"/>
    <w:rsid w:val="002C61D9"/>
    <w:rsid w:val="002F1015"/>
    <w:rsid w:val="00345A90"/>
    <w:rsid w:val="003C59C5"/>
    <w:rsid w:val="003E5468"/>
    <w:rsid w:val="00400AF7"/>
    <w:rsid w:val="004136F9"/>
    <w:rsid w:val="00413B9C"/>
    <w:rsid w:val="004458A6"/>
    <w:rsid w:val="004F47A2"/>
    <w:rsid w:val="005C131F"/>
    <w:rsid w:val="005D3BF4"/>
    <w:rsid w:val="005E34E0"/>
    <w:rsid w:val="00612F50"/>
    <w:rsid w:val="00632C80"/>
    <w:rsid w:val="00632D29"/>
    <w:rsid w:val="00652CB4"/>
    <w:rsid w:val="006A14FE"/>
    <w:rsid w:val="00724111"/>
    <w:rsid w:val="00747C30"/>
    <w:rsid w:val="007637E8"/>
    <w:rsid w:val="007E0ED3"/>
    <w:rsid w:val="007E377D"/>
    <w:rsid w:val="0084527D"/>
    <w:rsid w:val="00846400"/>
    <w:rsid w:val="008517AE"/>
    <w:rsid w:val="00893D63"/>
    <w:rsid w:val="0093004A"/>
    <w:rsid w:val="00956D9B"/>
    <w:rsid w:val="009E2EF8"/>
    <w:rsid w:val="00AD2C1B"/>
    <w:rsid w:val="00B422E8"/>
    <w:rsid w:val="00B500D7"/>
    <w:rsid w:val="00B83877"/>
    <w:rsid w:val="00C36DAC"/>
    <w:rsid w:val="00C557D9"/>
    <w:rsid w:val="00C930B0"/>
    <w:rsid w:val="00CC7EE8"/>
    <w:rsid w:val="00D01252"/>
    <w:rsid w:val="00DF08D9"/>
    <w:rsid w:val="00E62F4B"/>
    <w:rsid w:val="00E64950"/>
    <w:rsid w:val="00E93B56"/>
    <w:rsid w:val="00EA4D06"/>
    <w:rsid w:val="00EF6B70"/>
    <w:rsid w:val="00F41506"/>
    <w:rsid w:val="00FE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AB0D1DB1-314D-47DF-910B-80B599DF5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D56"/>
    <w:rPr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30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0065"/>
  </w:style>
  <w:style w:type="paragraph" w:styleId="Pieddepage">
    <w:name w:val="footer"/>
    <w:basedOn w:val="Normal"/>
    <w:link w:val="PieddepageCar"/>
    <w:uiPriority w:val="99"/>
    <w:unhideWhenUsed/>
    <w:rsid w:val="00230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0065"/>
  </w:style>
  <w:style w:type="paragraph" w:styleId="Paragraphedeliste">
    <w:name w:val="List Paragraph"/>
    <w:basedOn w:val="Normal"/>
    <w:uiPriority w:val="34"/>
    <w:qFormat/>
    <w:rsid w:val="00164E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51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17AE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030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030D56"/>
    <w:pPr>
      <w:spacing w:after="0" w:line="240" w:lineRule="auto"/>
    </w:pPr>
  </w:style>
  <w:style w:type="table" w:styleId="Tableausimple4">
    <w:name w:val="Plain Table 4"/>
    <w:basedOn w:val="TableauNormal"/>
    <w:uiPriority w:val="44"/>
    <w:rsid w:val="007241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5">
    <w:name w:val="Grid Table 1 Light Accent 5"/>
    <w:basedOn w:val="TableauNormal"/>
    <w:uiPriority w:val="46"/>
    <w:rsid w:val="0072411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1Clair-Accentuation3">
    <w:name w:val="List Table 1 Light Accent 3"/>
    <w:basedOn w:val="TableauNormal"/>
    <w:uiPriority w:val="46"/>
    <w:rsid w:val="007241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2C61D9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C61D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ille.laurence@casq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76A2E05A</Template>
  <TotalTime>31</TotalTime>
  <Pages>2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CARION Corentin</dc:creator>
  <cp:keywords/>
  <dc:description/>
  <cp:lastModifiedBy>LICETTE Amandine</cp:lastModifiedBy>
  <cp:revision>8</cp:revision>
  <cp:lastPrinted>2019-01-08T09:31:00Z</cp:lastPrinted>
  <dcterms:created xsi:type="dcterms:W3CDTF">2018-11-15T13:46:00Z</dcterms:created>
  <dcterms:modified xsi:type="dcterms:W3CDTF">2019-01-28T09:20:00Z</dcterms:modified>
</cp:coreProperties>
</file>